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70531" w14:textId="77777777" w:rsidR="006A3783" w:rsidRPr="001C4EFC" w:rsidRDefault="006A3783">
      <w:pPr>
        <w:rPr>
          <w:rFonts w:ascii="Arial" w:hAnsi="Arial" w:cs="Arial"/>
        </w:rPr>
      </w:pPr>
    </w:p>
    <w:p w14:paraId="231EEF63" w14:textId="1DEC50BB" w:rsidR="006A3783" w:rsidRDefault="00FA6DE8" w:rsidP="006A3783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72"/>
        </w:rPr>
        <w:t>[Volunteer Name]</w:t>
      </w:r>
    </w:p>
    <w:p w14:paraId="74D2607C" w14:textId="77777777" w:rsidR="002E7435" w:rsidRPr="002E7435" w:rsidRDefault="002E7435" w:rsidP="006A3783">
      <w:pPr>
        <w:jc w:val="center"/>
        <w:rPr>
          <w:rFonts w:ascii="Arial" w:hAnsi="Arial" w:cs="Arial"/>
          <w:b/>
          <w:sz w:val="20"/>
          <w:szCs w:val="20"/>
        </w:rPr>
      </w:pPr>
    </w:p>
    <w:p w14:paraId="45CC65BD" w14:textId="77777777" w:rsidR="006A3783" w:rsidRPr="001C4EFC" w:rsidRDefault="0024138F" w:rsidP="006A3783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inline distT="0" distB="0" distL="0" distR="0" wp14:anchorId="71EB4C41" wp14:editId="6AD9571E">
            <wp:extent cx="2352675" cy="429680"/>
            <wp:effectExtent l="19050" t="0" r="9525" b="0"/>
            <wp:docPr id="1" name="Picture 0" descr="Bubbl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Line.jpg"/>
                    <pic:cNvPicPr/>
                  </pic:nvPicPr>
                  <pic:blipFill>
                    <a:blip r:embed="rId8" cstate="print"/>
                    <a:srcRect r="22685" b="70025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E4B1" w14:textId="77777777" w:rsidR="006A3783" w:rsidRPr="001C4EFC" w:rsidRDefault="006A3783" w:rsidP="006A3783">
      <w:pPr>
        <w:jc w:val="center"/>
        <w:rPr>
          <w:rFonts w:ascii="Arial" w:hAnsi="Arial" w:cs="Arial"/>
          <w:b/>
          <w:color w:val="00B0F0"/>
        </w:rPr>
      </w:pPr>
    </w:p>
    <w:p w14:paraId="25BD3CC2" w14:textId="77777777" w:rsidR="006A3783" w:rsidRPr="001C4EFC" w:rsidRDefault="006A3783" w:rsidP="006A3783">
      <w:pPr>
        <w:spacing w:after="120"/>
        <w:jc w:val="center"/>
        <w:rPr>
          <w:rFonts w:ascii="Arial" w:hAnsi="Arial" w:cs="Arial"/>
          <w:b/>
          <w:sz w:val="40"/>
        </w:rPr>
      </w:pPr>
      <w:r w:rsidRPr="001C4EFC">
        <w:rPr>
          <w:rFonts w:ascii="Arial" w:hAnsi="Arial" w:cs="Arial"/>
          <w:b/>
          <w:sz w:val="40"/>
        </w:rPr>
        <w:t xml:space="preserve">Has </w:t>
      </w:r>
      <w:r w:rsidR="00911976">
        <w:rPr>
          <w:rFonts w:ascii="Arial" w:hAnsi="Arial" w:cs="Arial"/>
          <w:b/>
          <w:sz w:val="40"/>
        </w:rPr>
        <w:t xml:space="preserve">Generously Volunteered with the </w:t>
      </w:r>
    </w:p>
    <w:p w14:paraId="67D0ABE0" w14:textId="4B6BA436" w:rsidR="006A3783" w:rsidRPr="004169FC" w:rsidRDefault="00911976" w:rsidP="006A3783">
      <w:pPr>
        <w:jc w:val="center"/>
        <w:rPr>
          <w:rFonts w:ascii="Arial" w:hAnsi="Arial" w:cs="Arial"/>
          <w:b/>
          <w:color w:val="BF311A" w:themeColor="accent3"/>
          <w:sz w:val="56"/>
        </w:rPr>
      </w:pPr>
      <w:r>
        <w:rPr>
          <w:rFonts w:ascii="Arial" w:hAnsi="Arial" w:cs="Arial"/>
          <w:b/>
          <w:noProof/>
          <w:color w:val="BF311A" w:themeColor="accent3"/>
          <w:sz w:val="56"/>
        </w:rPr>
        <w:t>Resident Volunteer United Program</w:t>
      </w:r>
      <w:r w:rsidR="006A3783" w:rsidRPr="004169FC">
        <w:rPr>
          <w:rFonts w:ascii="Arial" w:hAnsi="Arial" w:cs="Arial"/>
          <w:b/>
          <w:noProof/>
          <w:color w:val="BF311A" w:themeColor="accent3"/>
          <w:sz w:val="56"/>
        </w:rPr>
        <w:t xml:space="preserve"> </w:t>
      </w:r>
      <w:r w:rsidR="00FD6198">
        <w:rPr>
          <w:rFonts w:ascii="Arial" w:hAnsi="Arial" w:cs="Arial"/>
          <w:b/>
          <w:noProof/>
          <w:color w:val="BF311A" w:themeColor="accent3"/>
          <w:sz w:val="56"/>
        </w:rPr>
        <w:t>(ReV-UP)</w:t>
      </w:r>
    </w:p>
    <w:p w14:paraId="4B5EA291" w14:textId="77777777" w:rsidR="006A3783" w:rsidRPr="001C4EFC" w:rsidRDefault="006A3783" w:rsidP="006A3783">
      <w:pPr>
        <w:jc w:val="center"/>
        <w:rPr>
          <w:rFonts w:ascii="Arial" w:hAnsi="Arial" w:cs="Arial"/>
          <w:color w:val="00B0F0"/>
        </w:rPr>
      </w:pPr>
    </w:p>
    <w:p w14:paraId="088F67A0" w14:textId="2333146C" w:rsidR="006A3783" w:rsidRPr="001C4EFC" w:rsidRDefault="00FA6DE8" w:rsidP="006A3783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[Description – For example:  </w:t>
      </w:r>
      <w:r w:rsidR="00341138">
        <w:rPr>
          <w:rFonts w:ascii="Arial" w:hAnsi="Arial" w:cs="Arial"/>
          <w:b/>
          <w:sz w:val="40"/>
        </w:rPr>
        <w:t>with</w:t>
      </w:r>
      <w:r w:rsidR="00911976">
        <w:rPr>
          <w:rFonts w:ascii="Arial" w:hAnsi="Arial" w:cs="Arial"/>
          <w:b/>
          <w:sz w:val="40"/>
        </w:rPr>
        <w:t xml:space="preserve"> </w:t>
      </w:r>
      <w:r w:rsidR="00341138">
        <w:rPr>
          <w:rFonts w:ascii="Arial" w:hAnsi="Arial" w:cs="Arial"/>
          <w:b/>
          <w:sz w:val="40"/>
        </w:rPr>
        <w:t>Meadowlark</w:t>
      </w:r>
      <w:r w:rsidR="00911976">
        <w:rPr>
          <w:rFonts w:ascii="Arial" w:hAnsi="Arial" w:cs="Arial"/>
          <w:b/>
          <w:sz w:val="40"/>
        </w:rPr>
        <w:t xml:space="preserve"> Apartments</w:t>
      </w:r>
    </w:p>
    <w:p w14:paraId="00871B87" w14:textId="3856BFCC" w:rsidR="006A3783" w:rsidRDefault="00341138" w:rsidP="006A3783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Indianapolis</w:t>
      </w:r>
      <w:r w:rsidR="00911976">
        <w:rPr>
          <w:rFonts w:ascii="Arial" w:hAnsi="Arial" w:cs="Arial"/>
          <w:b/>
          <w:sz w:val="40"/>
        </w:rPr>
        <w:t>, Indiana</w:t>
      </w:r>
    </w:p>
    <w:p w14:paraId="5A37B892" w14:textId="219961FD" w:rsidR="006A3783" w:rsidRDefault="00A24C54" w:rsidP="00F47C83">
      <w:pPr>
        <w:jc w:val="center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Given on the </w:t>
      </w:r>
      <w:r w:rsidR="003F7FA6">
        <w:rPr>
          <w:rFonts w:ascii="Arial" w:hAnsi="Arial" w:cs="Arial"/>
          <w:b/>
          <w:sz w:val="40"/>
        </w:rPr>
        <w:t>2nd</w:t>
      </w:r>
      <w:r>
        <w:rPr>
          <w:rFonts w:ascii="Arial" w:hAnsi="Arial" w:cs="Arial"/>
          <w:b/>
          <w:sz w:val="40"/>
        </w:rPr>
        <w:t xml:space="preserve"> day of </w:t>
      </w:r>
      <w:r w:rsidR="003F7FA6">
        <w:rPr>
          <w:rFonts w:ascii="Arial" w:hAnsi="Arial" w:cs="Arial"/>
          <w:b/>
          <w:sz w:val="40"/>
        </w:rPr>
        <w:t>January</w:t>
      </w:r>
      <w:bookmarkStart w:id="0" w:name="_GoBack"/>
      <w:bookmarkEnd w:id="0"/>
      <w:r>
        <w:rPr>
          <w:rFonts w:ascii="Arial" w:hAnsi="Arial" w:cs="Arial"/>
          <w:b/>
          <w:sz w:val="40"/>
        </w:rPr>
        <w:t>, 2014</w:t>
      </w:r>
      <w:r w:rsidR="00FA6DE8">
        <w:rPr>
          <w:rFonts w:ascii="Arial" w:hAnsi="Arial" w:cs="Arial"/>
          <w:b/>
          <w:sz w:val="40"/>
        </w:rPr>
        <w:t>]</w:t>
      </w:r>
    </w:p>
    <w:p w14:paraId="5124D4CA" w14:textId="77777777" w:rsidR="00F47C83" w:rsidRPr="00F47C83" w:rsidRDefault="00F47C83" w:rsidP="00F47C83">
      <w:pPr>
        <w:jc w:val="center"/>
        <w:rPr>
          <w:rFonts w:ascii="Arial" w:hAnsi="Arial" w:cs="Arial"/>
          <w:b/>
        </w:rPr>
      </w:pPr>
    </w:p>
    <w:p w14:paraId="26B0B187" w14:textId="77777777" w:rsidR="006A3783" w:rsidRPr="00AD5A10" w:rsidRDefault="00911976" w:rsidP="00AD5A10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36"/>
        </w:rPr>
        <w:t>With Gratitude and Appreciation</w:t>
      </w:r>
    </w:p>
    <w:p w14:paraId="6AE3A540" w14:textId="5C904FAF" w:rsidR="00F47C83" w:rsidRDefault="00911976" w:rsidP="00F47C83">
      <w:pPr>
        <w:spacing w:line="276" w:lineRule="auto"/>
        <w:ind w:right="-540" w:hanging="630"/>
        <w:jc w:val="center"/>
        <w:rPr>
          <w:rFonts w:ascii="Arial" w:hAnsi="Arial" w:cs="Arial"/>
          <w:b/>
          <w:sz w:val="36"/>
          <w:szCs w:val="36"/>
        </w:rPr>
      </w:pPr>
      <w:r w:rsidRPr="00F47C83">
        <w:rPr>
          <w:rFonts w:ascii="Arial" w:hAnsi="Arial" w:cs="Arial"/>
          <w:b/>
          <w:sz w:val="36"/>
          <w:szCs w:val="36"/>
        </w:rPr>
        <w:t xml:space="preserve">You have made a difference in </w:t>
      </w:r>
      <w:r w:rsidR="00B02CD9" w:rsidRPr="00F47C83">
        <w:rPr>
          <w:rFonts w:ascii="Arial" w:hAnsi="Arial" w:cs="Arial"/>
          <w:b/>
          <w:sz w:val="36"/>
          <w:szCs w:val="36"/>
        </w:rPr>
        <w:t xml:space="preserve">being a leader and </w:t>
      </w:r>
      <w:r w:rsidRPr="00F47C83">
        <w:rPr>
          <w:rFonts w:ascii="Arial" w:hAnsi="Arial" w:cs="Arial"/>
          <w:b/>
          <w:sz w:val="36"/>
          <w:szCs w:val="36"/>
        </w:rPr>
        <w:t>giving back to the Co</w:t>
      </w:r>
      <w:r w:rsidR="00341138" w:rsidRPr="00F47C83">
        <w:rPr>
          <w:rFonts w:ascii="Arial" w:hAnsi="Arial" w:cs="Arial"/>
          <w:b/>
          <w:sz w:val="36"/>
          <w:szCs w:val="36"/>
        </w:rPr>
        <w:t>mmunity</w:t>
      </w:r>
      <w:r w:rsidR="00B02CD9" w:rsidRPr="00F47C83">
        <w:rPr>
          <w:rFonts w:ascii="Arial" w:hAnsi="Arial" w:cs="Arial"/>
          <w:b/>
          <w:sz w:val="36"/>
          <w:szCs w:val="36"/>
        </w:rPr>
        <w:t>.</w:t>
      </w:r>
    </w:p>
    <w:p w14:paraId="030FFDDF" w14:textId="5C904FAF" w:rsidR="00F47C83" w:rsidRDefault="00F47C83" w:rsidP="00F47C83">
      <w:pPr>
        <w:spacing w:line="276" w:lineRule="auto"/>
        <w:ind w:right="-540" w:hanging="630"/>
        <w:jc w:val="center"/>
        <w:rPr>
          <w:rFonts w:ascii="Arial" w:hAnsi="Arial" w:cs="Arial"/>
          <w:b/>
          <w:sz w:val="36"/>
          <w:szCs w:val="36"/>
        </w:rPr>
      </w:pPr>
    </w:p>
    <w:p w14:paraId="57CAA609" w14:textId="77777777" w:rsidR="00F47C83" w:rsidRPr="00F47C83" w:rsidRDefault="00F47C83" w:rsidP="00F47C83">
      <w:pPr>
        <w:spacing w:line="276" w:lineRule="auto"/>
        <w:ind w:right="-540" w:hanging="630"/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13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9"/>
        <w:gridCol w:w="915"/>
        <w:gridCol w:w="6249"/>
      </w:tblGrid>
      <w:tr w:rsidR="00F47C83" w14:paraId="570A586B" w14:textId="77777777" w:rsidTr="00F47C83">
        <w:trPr>
          <w:trHeight w:val="45"/>
        </w:trPr>
        <w:tc>
          <w:tcPr>
            <w:tcW w:w="6249" w:type="dxa"/>
            <w:vAlign w:val="bottom"/>
          </w:tcPr>
          <w:p w14:paraId="7220C77E" w14:textId="77777777" w:rsidR="00AA06C8" w:rsidRDefault="00AA06C8" w:rsidP="00B02CD9">
            <w:pPr>
              <w:ind w:right="-54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6E922C13" w14:textId="77777777" w:rsidR="00AA06C8" w:rsidRDefault="00AA06C8" w:rsidP="00AA06C8">
            <w:pPr>
              <w:ind w:right="-54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249" w:type="dxa"/>
          </w:tcPr>
          <w:p w14:paraId="78B1C61E" w14:textId="77777777" w:rsidR="00AA06C8" w:rsidRDefault="00AA06C8" w:rsidP="00836EA6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F47C83" w14:paraId="33698F48" w14:textId="77777777" w:rsidTr="00F47C83">
        <w:trPr>
          <w:trHeight w:val="742"/>
        </w:trPr>
        <w:tc>
          <w:tcPr>
            <w:tcW w:w="6249" w:type="dxa"/>
          </w:tcPr>
          <w:p w14:paraId="1BCF96C5" w14:textId="77777777" w:rsidR="00F47C83" w:rsidRDefault="00FA6DE8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[Representative]</w:t>
            </w:r>
          </w:p>
          <w:p w14:paraId="3D88755D" w14:textId="05D7C952" w:rsidR="00AA06C8" w:rsidRDefault="00F47C83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[</w:t>
            </w:r>
            <w:r w:rsidR="00FA6DE8">
              <w:rPr>
                <w:rFonts w:ascii="Arial" w:hAnsi="Arial" w:cs="Arial"/>
                <w:b/>
                <w:sz w:val="22"/>
              </w:rPr>
              <w:t>Title]</w:t>
            </w:r>
          </w:p>
          <w:p w14:paraId="5FE0F548" w14:textId="1212B790" w:rsidR="00B02CD9" w:rsidRDefault="00FA6DE8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[Organization]</w:t>
            </w:r>
          </w:p>
        </w:tc>
        <w:tc>
          <w:tcPr>
            <w:tcW w:w="915" w:type="dxa"/>
            <w:tcBorders>
              <w:top w:val="nil"/>
              <w:bottom w:val="nil"/>
            </w:tcBorders>
          </w:tcPr>
          <w:p w14:paraId="542EC344" w14:textId="77777777" w:rsidR="00AA06C8" w:rsidRDefault="00AA06C8" w:rsidP="00836EA6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6249" w:type="dxa"/>
          </w:tcPr>
          <w:p w14:paraId="03DFDF95" w14:textId="5FD770E1" w:rsidR="00F47C83" w:rsidRDefault="00B02CD9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Khoi Pham</w:t>
            </w:r>
          </w:p>
          <w:p w14:paraId="446EEE00" w14:textId="4252F723" w:rsidR="00B02CD9" w:rsidRDefault="00B02CD9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Executive Director</w:t>
            </w:r>
          </w:p>
          <w:p w14:paraId="6EAD45B9" w14:textId="4D212084" w:rsidR="00B02CD9" w:rsidRDefault="00B02CD9" w:rsidP="00F47C83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Bella Communities</w:t>
            </w:r>
          </w:p>
          <w:p w14:paraId="12993E80" w14:textId="37BBBB40" w:rsidR="00AA06C8" w:rsidRDefault="00AA06C8" w:rsidP="00836EA6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1BFF7CF5" w14:textId="1D64C28E" w:rsidR="00AA06C8" w:rsidRDefault="00AA06C8" w:rsidP="00836EA6">
            <w:pPr>
              <w:ind w:right="-540"/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73AA938C" w14:textId="3E911B77" w:rsidR="00836EA6" w:rsidRPr="001C4EFC" w:rsidRDefault="00836EA6" w:rsidP="00FA6DE8">
      <w:pPr>
        <w:widowControl w:val="0"/>
        <w:ind w:right="-547"/>
        <w:rPr>
          <w:rFonts w:ascii="Arial" w:hAnsi="Arial" w:cs="Arial"/>
          <w:b/>
          <w:sz w:val="22"/>
        </w:rPr>
      </w:pPr>
    </w:p>
    <w:sectPr w:rsidR="00836EA6" w:rsidRPr="001C4EFC" w:rsidSect="00AA06C8">
      <w:headerReference w:type="default" r:id="rId9"/>
      <w:footerReference w:type="default" r:id="rId10"/>
      <w:pgSz w:w="15840" w:h="12240" w:orient="landscape"/>
      <w:pgMar w:top="99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3566E" w14:textId="77777777" w:rsidR="00341138" w:rsidRDefault="00341138" w:rsidP="004169FC">
      <w:r>
        <w:separator/>
      </w:r>
    </w:p>
  </w:endnote>
  <w:endnote w:type="continuationSeparator" w:id="0">
    <w:p w14:paraId="4742BC61" w14:textId="77777777" w:rsidR="00341138" w:rsidRDefault="00341138" w:rsidP="004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C8118" w14:textId="4898AF18" w:rsidR="00341138" w:rsidRDefault="00341138" w:rsidP="00B02CD9">
    <w:pPr>
      <w:pStyle w:val="Footer"/>
      <w:ind w:left="792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14E264" wp14:editId="676161A0">
          <wp:simplePos x="0" y="0"/>
          <wp:positionH relativeFrom="page">
            <wp:posOffset>289506</wp:posOffset>
          </wp:positionH>
          <wp:positionV relativeFrom="page">
            <wp:posOffset>6625469</wp:posOffset>
          </wp:positionV>
          <wp:extent cx="1049897" cy="915821"/>
          <wp:effectExtent l="19050" t="0" r="0" b="0"/>
          <wp:wrapNone/>
          <wp:docPr id="6" name="Picture 10" descr="Bur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s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1049897" cy="9158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CD9">
      <w:rPr>
        <w:noProof/>
      </w:rPr>
      <w:drawing>
        <wp:anchor distT="0" distB="0" distL="114300" distR="114300" simplePos="0" relativeHeight="251661312" behindDoc="0" locked="0" layoutInCell="1" allowOverlap="1" wp14:anchorId="66F0B222" wp14:editId="18787C0B">
          <wp:simplePos x="0" y="0"/>
          <wp:positionH relativeFrom="column">
            <wp:posOffset>5036185</wp:posOffset>
          </wp:positionH>
          <wp:positionV relativeFrom="paragraph">
            <wp:posOffset>4445</wp:posOffset>
          </wp:positionV>
          <wp:extent cx="3106420" cy="476250"/>
          <wp:effectExtent l="0" t="0" r="0" b="6350"/>
          <wp:wrapTight wrapText="bothSides">
            <wp:wrapPolygon edited="0">
              <wp:start x="0" y="0"/>
              <wp:lineTo x="0" y="20736"/>
              <wp:lineTo x="3179" y="20736"/>
              <wp:lineTo x="21370" y="17280"/>
              <wp:lineTo x="21370" y="3456"/>
              <wp:lineTo x="317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la_letterhead_logo -no addres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42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FFD54" w14:textId="77777777" w:rsidR="00341138" w:rsidRDefault="00341138" w:rsidP="004169FC">
      <w:r>
        <w:separator/>
      </w:r>
    </w:p>
  </w:footnote>
  <w:footnote w:type="continuationSeparator" w:id="0">
    <w:p w14:paraId="05684726" w14:textId="77777777" w:rsidR="00341138" w:rsidRDefault="00341138" w:rsidP="004169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21956" w14:textId="18381C1D" w:rsidR="00341138" w:rsidRPr="00AA06C8" w:rsidRDefault="00341138" w:rsidP="00AA06C8">
    <w:pPr>
      <w:rPr>
        <w:rFonts w:ascii="Arial" w:hAnsi="Arial" w:cs="Arial"/>
        <w:b/>
        <w:color w:val="3BA6ED"/>
        <w:sz w:val="20"/>
        <w:szCs w:val="20"/>
      </w:rPr>
    </w:pPr>
  </w:p>
  <w:p w14:paraId="7422B29C" w14:textId="77777777" w:rsidR="00341138" w:rsidRPr="002E7435" w:rsidRDefault="00341138" w:rsidP="00911976">
    <w:pPr>
      <w:jc w:val="center"/>
      <w:rPr>
        <w:rFonts w:ascii="Arial" w:hAnsi="Arial" w:cs="Arial"/>
        <w:b/>
        <w:color w:val="3BA6ED"/>
        <w:sz w:val="72"/>
        <w:szCs w:val="72"/>
      </w:rPr>
    </w:pPr>
    <w:r w:rsidRPr="002E7435">
      <w:rPr>
        <w:rFonts w:ascii="Arial" w:hAnsi="Arial" w:cs="Arial"/>
        <w:b/>
        <w:color w:val="3BA6ED"/>
        <w:sz w:val="72"/>
        <w:szCs w:val="72"/>
      </w:rPr>
      <w:t xml:space="preserve">Certificate of </w:t>
    </w:r>
    <w:r>
      <w:rPr>
        <w:rFonts w:ascii="Arial" w:hAnsi="Arial" w:cs="Arial"/>
        <w:b/>
        <w:color w:val="3BA6ED"/>
        <w:sz w:val="72"/>
        <w:szCs w:val="72"/>
      </w:rPr>
      <w:t>Appreciation</w:t>
    </w:r>
  </w:p>
  <w:p w14:paraId="722AF79E" w14:textId="77777777" w:rsidR="00341138" w:rsidRDefault="0034113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proofState w:spelling="clean" w:grammar="clean"/>
  <w:attachedTemplate r:id="rId1"/>
  <w:mailMerge>
    <w:mainDocumentType w:val="formLetters"/>
    <w:linkToQuery/>
    <w:dataType w:val="textFile"/>
    <w:query w:val="SELECT * FROM `Registered$`"/>
  </w:mailMerge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976"/>
    <w:rsid w:val="00022DC0"/>
    <w:rsid w:val="00053178"/>
    <w:rsid w:val="000716D6"/>
    <w:rsid w:val="000C05D6"/>
    <w:rsid w:val="000D7B2D"/>
    <w:rsid w:val="000F3690"/>
    <w:rsid w:val="00136850"/>
    <w:rsid w:val="001904DB"/>
    <w:rsid w:val="001A2215"/>
    <w:rsid w:val="001C4EFC"/>
    <w:rsid w:val="001D30FF"/>
    <w:rsid w:val="001D5666"/>
    <w:rsid w:val="001E093A"/>
    <w:rsid w:val="001F4ED0"/>
    <w:rsid w:val="00204C92"/>
    <w:rsid w:val="0024138F"/>
    <w:rsid w:val="00265629"/>
    <w:rsid w:val="0027059B"/>
    <w:rsid w:val="00281C7D"/>
    <w:rsid w:val="00283E53"/>
    <w:rsid w:val="00296A99"/>
    <w:rsid w:val="002A3CC6"/>
    <w:rsid w:val="002C1832"/>
    <w:rsid w:val="002E5786"/>
    <w:rsid w:val="002E7435"/>
    <w:rsid w:val="003130E5"/>
    <w:rsid w:val="00332BEB"/>
    <w:rsid w:val="00341138"/>
    <w:rsid w:val="003611F1"/>
    <w:rsid w:val="003A5FE7"/>
    <w:rsid w:val="003F7FA6"/>
    <w:rsid w:val="004169FC"/>
    <w:rsid w:val="004174A9"/>
    <w:rsid w:val="00421FB1"/>
    <w:rsid w:val="00426219"/>
    <w:rsid w:val="0045439B"/>
    <w:rsid w:val="0045783A"/>
    <w:rsid w:val="00467CA7"/>
    <w:rsid w:val="0047296E"/>
    <w:rsid w:val="004D5221"/>
    <w:rsid w:val="004D5C59"/>
    <w:rsid w:val="004D7B07"/>
    <w:rsid w:val="00502205"/>
    <w:rsid w:val="00513172"/>
    <w:rsid w:val="005376C7"/>
    <w:rsid w:val="005C2478"/>
    <w:rsid w:val="00663BBF"/>
    <w:rsid w:val="006A3783"/>
    <w:rsid w:val="006B399B"/>
    <w:rsid w:val="006C0140"/>
    <w:rsid w:val="006C3072"/>
    <w:rsid w:val="006E6F2A"/>
    <w:rsid w:val="00702CF2"/>
    <w:rsid w:val="00715344"/>
    <w:rsid w:val="00763131"/>
    <w:rsid w:val="0077332B"/>
    <w:rsid w:val="0078016E"/>
    <w:rsid w:val="00810B18"/>
    <w:rsid w:val="008141E1"/>
    <w:rsid w:val="008369B4"/>
    <w:rsid w:val="00836EA6"/>
    <w:rsid w:val="00853AC6"/>
    <w:rsid w:val="00894C33"/>
    <w:rsid w:val="008A05FB"/>
    <w:rsid w:val="008B2310"/>
    <w:rsid w:val="008D60E4"/>
    <w:rsid w:val="008F1313"/>
    <w:rsid w:val="00911976"/>
    <w:rsid w:val="00931E24"/>
    <w:rsid w:val="00936EAA"/>
    <w:rsid w:val="00947E24"/>
    <w:rsid w:val="00951323"/>
    <w:rsid w:val="00962C80"/>
    <w:rsid w:val="009C1233"/>
    <w:rsid w:val="009D64CA"/>
    <w:rsid w:val="009E459F"/>
    <w:rsid w:val="009F7436"/>
    <w:rsid w:val="00A24C54"/>
    <w:rsid w:val="00A61478"/>
    <w:rsid w:val="00A662B3"/>
    <w:rsid w:val="00A9317E"/>
    <w:rsid w:val="00AA06C8"/>
    <w:rsid w:val="00AB7601"/>
    <w:rsid w:val="00AD5A10"/>
    <w:rsid w:val="00AF4DE4"/>
    <w:rsid w:val="00B02CD9"/>
    <w:rsid w:val="00B0758C"/>
    <w:rsid w:val="00B34D43"/>
    <w:rsid w:val="00BB1C48"/>
    <w:rsid w:val="00BC7CF9"/>
    <w:rsid w:val="00BD010E"/>
    <w:rsid w:val="00C11AA1"/>
    <w:rsid w:val="00C417B7"/>
    <w:rsid w:val="00C528A0"/>
    <w:rsid w:val="00C632C2"/>
    <w:rsid w:val="00C6400B"/>
    <w:rsid w:val="00C710B9"/>
    <w:rsid w:val="00C82041"/>
    <w:rsid w:val="00C837A4"/>
    <w:rsid w:val="00C84485"/>
    <w:rsid w:val="00C911F2"/>
    <w:rsid w:val="00CA4AE2"/>
    <w:rsid w:val="00CB26CA"/>
    <w:rsid w:val="00CF3835"/>
    <w:rsid w:val="00D054C2"/>
    <w:rsid w:val="00D135B5"/>
    <w:rsid w:val="00D26511"/>
    <w:rsid w:val="00D65B9D"/>
    <w:rsid w:val="00D66FB5"/>
    <w:rsid w:val="00D80227"/>
    <w:rsid w:val="00D91093"/>
    <w:rsid w:val="00DD0ED4"/>
    <w:rsid w:val="00DD771A"/>
    <w:rsid w:val="00E14A23"/>
    <w:rsid w:val="00E27F38"/>
    <w:rsid w:val="00E45BA9"/>
    <w:rsid w:val="00E53FBA"/>
    <w:rsid w:val="00E752F0"/>
    <w:rsid w:val="00E8497E"/>
    <w:rsid w:val="00EB602D"/>
    <w:rsid w:val="00F00955"/>
    <w:rsid w:val="00F47C83"/>
    <w:rsid w:val="00FA6DE8"/>
    <w:rsid w:val="00FB527C"/>
    <w:rsid w:val="00FD6198"/>
    <w:rsid w:val="00FD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DEF9B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0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9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9F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69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9FC"/>
    <w:rPr>
      <w:sz w:val="24"/>
      <w:szCs w:val="24"/>
    </w:rPr>
  </w:style>
  <w:style w:type="table" w:styleId="TableGrid">
    <w:name w:val="Table Grid"/>
    <w:basedOn w:val="TableNormal"/>
    <w:uiPriority w:val="59"/>
    <w:rsid w:val="00AA06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06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2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0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69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9F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69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9FC"/>
    <w:rPr>
      <w:sz w:val="24"/>
      <w:szCs w:val="24"/>
    </w:rPr>
  </w:style>
  <w:style w:type="table" w:styleId="TableGrid">
    <w:name w:val="Table Grid"/>
    <w:basedOn w:val="TableNormal"/>
    <w:uiPriority w:val="59"/>
    <w:rsid w:val="00AA06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0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hoi:Library:Containers:com.apple.mail:Data:Library:Mail%20Downloads:Certificate%20Template.dotx" TargetMode="External"/></Relationships>
</file>

<file path=word/theme/theme1.xml><?xml version="1.0" encoding="utf-8"?>
<a:theme xmlns:a="http://schemas.openxmlformats.org/drawingml/2006/main" name="Office Theme">
  <a:themeElements>
    <a:clrScheme name="Turning Poin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63D2D"/>
      </a:accent1>
      <a:accent2>
        <a:srgbClr val="3BA6ED"/>
      </a:accent2>
      <a:accent3>
        <a:srgbClr val="BF311A"/>
      </a:accent3>
      <a:accent4>
        <a:srgbClr val="695E4A"/>
      </a:accent4>
      <a:accent5>
        <a:srgbClr val="A2988A"/>
      </a:accent5>
      <a:accent6>
        <a:srgbClr val="3BA6E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928D5B5-CFD1-40B1-8236-B5771FB65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Template.dotx</Template>
  <TotalTime>7</TotalTime>
  <Pages>1</Pages>
  <Words>64</Words>
  <Characters>367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POLI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Khoi Pham</dc:creator>
  <cp:lastModifiedBy>Khoi Pham</cp:lastModifiedBy>
  <cp:revision>3</cp:revision>
  <cp:lastPrinted>2014-05-23T14:52:00Z</cp:lastPrinted>
  <dcterms:created xsi:type="dcterms:W3CDTF">2014-06-06T20:50:00Z</dcterms:created>
  <dcterms:modified xsi:type="dcterms:W3CDTF">2014-06-06T20:51:00Z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TC030005268</vt:lpwstr>
  </property>
</Properties>
</file>